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:rsidTr="00AE239C">
        <w:tc>
          <w:tcPr>
            <w:tcW w:w="3190" w:type="dxa"/>
          </w:tcPr>
          <w:p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  <w:lang w:val="nl-BE" w:eastAsia="nl-BE"/>
              </w:rPr>
              <w:drawing>
                <wp:inline distT="0" distB="0" distL="0" distR="0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:rsidR="002A6360" w:rsidRDefault="002A6360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Kortemark, </w:t>
            </w:r>
            <w:r w:rsidR="0063310D">
              <w:rPr>
                <w:rFonts w:ascii="Arial" w:hAnsi="Arial"/>
                <w:sz w:val="24"/>
              </w:rPr>
              <w:t>21</w:t>
            </w:r>
            <w:r w:rsidR="00AF3542">
              <w:rPr>
                <w:rFonts w:ascii="Arial" w:hAnsi="Arial"/>
                <w:sz w:val="24"/>
              </w:rPr>
              <w:t xml:space="preserve"> </w:t>
            </w:r>
            <w:r w:rsidR="0063310D">
              <w:rPr>
                <w:rFonts w:ascii="Arial" w:hAnsi="Arial"/>
                <w:sz w:val="24"/>
              </w:rPr>
              <w:t>januari 2020</w:t>
            </w: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pStyle w:val="Plattetekst"/>
            </w:pPr>
          </w:p>
        </w:tc>
      </w:tr>
    </w:tbl>
    <w:p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>
        <w:tc>
          <w:tcPr>
            <w:tcW w:w="1347" w:type="dxa"/>
          </w:tcPr>
          <w:p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>
        <w:tc>
          <w:tcPr>
            <w:tcW w:w="1347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:rsidR="002A6360" w:rsidRDefault="002A6360">
      <w:pPr>
        <w:rPr>
          <w:sz w:val="12"/>
          <w:lang w:val="fr-FR"/>
        </w:rPr>
      </w:pPr>
    </w:p>
    <w:p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>
        <w:tc>
          <w:tcPr>
            <w:tcW w:w="851" w:type="dxa"/>
          </w:tcPr>
          <w:p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:rsidR="002A6360" w:rsidRDefault="0063310D" w:rsidP="00174A47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E60E2F">
              <w:rPr>
                <w:b/>
              </w:rPr>
              <w:t>21</w:t>
            </w:r>
            <w:r w:rsidR="00D0420C">
              <w:rPr>
                <w:b/>
              </w:rPr>
              <w:t xml:space="preserve"> </w:t>
            </w:r>
            <w:r w:rsidR="00E60E2F">
              <w:rPr>
                <w:b/>
              </w:rPr>
              <w:t>januari</w:t>
            </w:r>
            <w:r w:rsidR="0064272B">
              <w:rPr>
                <w:b/>
              </w:rPr>
              <w:t xml:space="preserve"> </w:t>
            </w:r>
            <w:r w:rsidR="009B091C">
              <w:rPr>
                <w:b/>
              </w:rPr>
              <w:t>20</w:t>
            </w:r>
            <w:r w:rsidR="00E60E2F">
              <w:rPr>
                <w:b/>
              </w:rPr>
              <w:t>20</w:t>
            </w:r>
          </w:p>
        </w:tc>
        <w:tc>
          <w:tcPr>
            <w:tcW w:w="2126" w:type="dxa"/>
          </w:tcPr>
          <w:p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:rsidR="00DF1B85" w:rsidRDefault="00DF1B85" w:rsidP="00A56F01">
      <w:pPr>
        <w:jc w:val="both"/>
        <w:rPr>
          <w:rFonts w:ascii="Univers" w:hAnsi="Univers"/>
          <w:sz w:val="22"/>
        </w:rPr>
      </w:pPr>
    </w:p>
    <w:p w:rsidR="0063310D" w:rsidRDefault="0063310D" w:rsidP="00A56F01">
      <w:pPr>
        <w:jc w:val="both"/>
        <w:rPr>
          <w:rFonts w:ascii="Univers" w:hAnsi="Univers"/>
          <w:sz w:val="22"/>
        </w:rPr>
      </w:pPr>
      <w:r w:rsidRPr="000661D4">
        <w:rPr>
          <w:rFonts w:ascii="Univers" w:hAnsi="Univers"/>
          <w:b/>
          <w:bCs/>
          <w:sz w:val="22"/>
        </w:rPr>
        <w:t>Verontschuldigd:</w:t>
      </w:r>
      <w:r>
        <w:rPr>
          <w:rFonts w:ascii="Univers" w:hAnsi="Univers"/>
          <w:sz w:val="22"/>
        </w:rPr>
        <w:t xml:space="preserve"> Karen Wynsberghe, </w:t>
      </w:r>
      <w:r w:rsidR="001336CF">
        <w:rPr>
          <w:rFonts w:ascii="Univers" w:hAnsi="Univers"/>
          <w:sz w:val="22"/>
        </w:rPr>
        <w:t>Renée Declerck</w:t>
      </w:r>
    </w:p>
    <w:p w:rsidR="0063310D" w:rsidRDefault="0063310D" w:rsidP="00A56F01">
      <w:pPr>
        <w:jc w:val="both"/>
        <w:rPr>
          <w:rFonts w:ascii="Univers" w:hAnsi="Univers"/>
          <w:sz w:val="22"/>
        </w:rPr>
      </w:pPr>
      <w:r w:rsidRPr="000661D4">
        <w:rPr>
          <w:rFonts w:ascii="Univers" w:hAnsi="Univers"/>
          <w:b/>
          <w:bCs/>
          <w:sz w:val="22"/>
        </w:rPr>
        <w:t>Aanwezig:</w:t>
      </w:r>
      <w:r>
        <w:rPr>
          <w:rFonts w:ascii="Univers" w:hAnsi="Univers"/>
          <w:sz w:val="22"/>
        </w:rPr>
        <w:t xml:space="preserve"> Simon Aneca, Freddy Vandermeersch, Tine Lievens, Rita </w:t>
      </w:r>
      <w:proofErr w:type="spellStart"/>
      <w:r>
        <w:rPr>
          <w:rFonts w:ascii="Univers" w:hAnsi="Univers"/>
          <w:sz w:val="22"/>
        </w:rPr>
        <w:t>Berteloot</w:t>
      </w:r>
      <w:proofErr w:type="spellEnd"/>
      <w:r>
        <w:rPr>
          <w:rFonts w:ascii="Univers" w:hAnsi="Univers"/>
          <w:sz w:val="22"/>
        </w:rPr>
        <w:t xml:space="preserve">, Walter Denyft, </w:t>
      </w:r>
      <w:r w:rsidR="001336CF">
        <w:rPr>
          <w:rFonts w:ascii="Univers" w:hAnsi="Univers"/>
          <w:sz w:val="22"/>
        </w:rPr>
        <w:t xml:space="preserve">Rik Waeyaert, Miek Decleir, Cindy Jonckheere, Ofelie Callewaert, Guido </w:t>
      </w:r>
      <w:proofErr w:type="spellStart"/>
      <w:r w:rsidR="001336CF">
        <w:rPr>
          <w:rFonts w:ascii="Univers" w:hAnsi="Univers"/>
          <w:sz w:val="22"/>
        </w:rPr>
        <w:t>Viaene</w:t>
      </w:r>
      <w:proofErr w:type="spellEnd"/>
      <w:r w:rsidR="001336CF">
        <w:rPr>
          <w:rFonts w:ascii="Univers" w:hAnsi="Univers"/>
          <w:sz w:val="22"/>
        </w:rPr>
        <w:t xml:space="preserve">, Wesley </w:t>
      </w:r>
      <w:proofErr w:type="spellStart"/>
      <w:r w:rsidR="001336CF">
        <w:rPr>
          <w:rFonts w:ascii="Univers" w:hAnsi="Univers"/>
          <w:sz w:val="22"/>
        </w:rPr>
        <w:t>Verfaillie</w:t>
      </w:r>
      <w:proofErr w:type="spellEnd"/>
      <w:r w:rsidR="001336CF">
        <w:rPr>
          <w:rFonts w:ascii="Univers" w:hAnsi="Univers"/>
          <w:sz w:val="22"/>
        </w:rPr>
        <w:t>, Rik David</w:t>
      </w:r>
    </w:p>
    <w:p w:rsidR="0063310D" w:rsidRDefault="0063310D" w:rsidP="00A56F01">
      <w:pPr>
        <w:jc w:val="both"/>
        <w:rPr>
          <w:rFonts w:ascii="Univers" w:hAnsi="Univers"/>
          <w:sz w:val="22"/>
        </w:rPr>
      </w:pPr>
      <w:r w:rsidRPr="000661D4">
        <w:rPr>
          <w:rFonts w:ascii="Univers" w:hAnsi="Univers"/>
          <w:b/>
          <w:bCs/>
          <w:sz w:val="22"/>
        </w:rPr>
        <w:t>Afwezig:</w:t>
      </w:r>
      <w:r>
        <w:rPr>
          <w:rFonts w:ascii="Univers" w:hAnsi="Univers"/>
          <w:sz w:val="22"/>
        </w:rPr>
        <w:t xml:space="preserve"> </w:t>
      </w:r>
      <w:proofErr w:type="spellStart"/>
      <w:r w:rsidR="001336CF">
        <w:rPr>
          <w:rFonts w:ascii="Univers" w:hAnsi="Univers"/>
          <w:sz w:val="22"/>
        </w:rPr>
        <w:t>Genoveva</w:t>
      </w:r>
      <w:proofErr w:type="spellEnd"/>
      <w:r w:rsidR="001336CF">
        <w:rPr>
          <w:rFonts w:ascii="Univers" w:hAnsi="Univers"/>
          <w:sz w:val="22"/>
        </w:rPr>
        <w:t xml:space="preserve"> Baes, Gerrit Defreyne</w:t>
      </w:r>
    </w:p>
    <w:p w:rsidR="00A56F01" w:rsidRPr="00784122" w:rsidRDefault="00A56F01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A56F01" w:rsidRPr="00784122" w:rsidRDefault="00A56F01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alvast op de agenda :</w:t>
      </w:r>
    </w:p>
    <w:p w:rsidR="00B502AB" w:rsidRDefault="00B502AB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:rsidR="0092273C" w:rsidRDefault="0019031D" w:rsidP="0092273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:rsidR="001336CF" w:rsidRDefault="001336CF" w:rsidP="001336C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</w:t>
      </w:r>
    </w:p>
    <w:p w:rsidR="001336CF" w:rsidRPr="001336CF" w:rsidRDefault="001336CF" w:rsidP="001336C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1336CF" w:rsidRPr="000661D4" w:rsidRDefault="00E60E2F" w:rsidP="001336C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1336CF">
        <w:rPr>
          <w:rFonts w:ascii="Cambria" w:hAnsi="Cambria"/>
          <w:sz w:val="24"/>
          <w:szCs w:val="24"/>
        </w:rPr>
        <w:t>Volgende data cultuurraad</w:t>
      </w:r>
    </w:p>
    <w:p w:rsidR="001336CF" w:rsidRDefault="001336CF" w:rsidP="001336C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18 feb, 24 mrt, 21 apr, 19 mei, 16 jun</w:t>
      </w:r>
    </w:p>
    <w:p w:rsidR="00BA0650" w:rsidRPr="001336CF" w:rsidRDefault="00BA0650" w:rsidP="001336C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547AC1" w:rsidRDefault="00D6544B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Infoborden Priester-Dichters</w:t>
      </w:r>
    </w:p>
    <w:p w:rsidR="001336CF" w:rsidRDefault="000661D4" w:rsidP="001336C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vraag offerten op voor het vervangen van de borden.</w:t>
      </w:r>
    </w:p>
    <w:p w:rsidR="000661D4" w:rsidRDefault="000661D4" w:rsidP="001336C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Dit wordt volgende vergadering hernomen.</w:t>
      </w:r>
    </w:p>
    <w:p w:rsidR="001336CF" w:rsidRPr="001336CF" w:rsidRDefault="001336CF" w:rsidP="001336C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080AD9" w:rsidRPr="000661D4" w:rsidRDefault="00C53CA5" w:rsidP="000661D4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Cultuurlaureaten</w:t>
      </w:r>
    </w:p>
    <w:p w:rsidR="00DC717C" w:rsidRPr="000661D4" w:rsidRDefault="00080AD9" w:rsidP="000661D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0661D4">
        <w:rPr>
          <w:rFonts w:ascii="Cambria" w:hAnsi="Cambria"/>
          <w:sz w:val="24"/>
          <w:szCs w:val="24"/>
        </w:rPr>
        <w:t>Volgende vergadering datum vastleggen</w:t>
      </w:r>
      <w:r w:rsidR="000661D4">
        <w:rPr>
          <w:rFonts w:ascii="Cambria" w:hAnsi="Cambria"/>
          <w:sz w:val="24"/>
          <w:szCs w:val="24"/>
        </w:rPr>
        <w:t xml:space="preserve"> voor de volgende editie van de cultuurlaureaten.</w:t>
      </w:r>
    </w:p>
    <w:p w:rsidR="00DC717C" w:rsidRPr="00DC717C" w:rsidRDefault="00DC717C" w:rsidP="00DC717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C53CA5" w:rsidRDefault="00C53CA5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Activiteiten Cultuurraad 2020</w:t>
      </w:r>
    </w:p>
    <w:p w:rsidR="00080AD9" w:rsidRDefault="00080AD9" w:rsidP="00080AD9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1F55E4" w:rsidRDefault="001F55E4" w:rsidP="001F55E4">
      <w:pPr>
        <w:pStyle w:val="Lijstalinea"/>
        <w:numPr>
          <w:ilvl w:val="0"/>
          <w:numId w:val="15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Activiteit tijdens de week van de Poëzie</w:t>
      </w:r>
    </w:p>
    <w:p w:rsidR="00080AD9" w:rsidRDefault="001F55E4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Ter vervangingen van de activiteit ‘Kort Gedicht’ wil de cultuurraad een activiteit organiseren tijdens de week van de Poëzie, dit in januari 2021.</w:t>
      </w:r>
    </w:p>
    <w:p w:rsidR="001F55E4" w:rsidRDefault="001F55E4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DF7811" w:rsidRDefault="001F55E4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bedoe</w:t>
      </w:r>
      <w:r w:rsidR="00DF7811">
        <w:rPr>
          <w:rFonts w:ascii="Cambria" w:hAnsi="Cambria"/>
          <w:sz w:val="24"/>
          <w:szCs w:val="24"/>
        </w:rPr>
        <w:t>ling zou zijn</w:t>
      </w:r>
      <w:r>
        <w:rPr>
          <w:rFonts w:ascii="Cambria" w:hAnsi="Cambria"/>
          <w:sz w:val="24"/>
          <w:szCs w:val="24"/>
        </w:rPr>
        <w:t xml:space="preserve"> om een r</w:t>
      </w:r>
      <w:r w:rsidR="00DF7811">
        <w:rPr>
          <w:rFonts w:ascii="Cambria" w:hAnsi="Cambria"/>
          <w:sz w:val="24"/>
          <w:szCs w:val="24"/>
        </w:rPr>
        <w:t xml:space="preserve">uimere doelgroep te bereiken door poëzie in de openbare ruimte aan te brengen. Dit door een wedstrijd uit te schrijven waarbij inwoners gedichten </w:t>
      </w:r>
      <w:r w:rsidR="00DF7811">
        <w:rPr>
          <w:rFonts w:ascii="Cambria" w:hAnsi="Cambria"/>
          <w:sz w:val="24"/>
          <w:szCs w:val="24"/>
        </w:rPr>
        <w:lastRenderedPageBreak/>
        <w:t>kunnen insturen. Die gedichten worden dan beoordeeld door de cultuurraad en de winnaars worden uitgehangen in de openbare ruimte.</w:t>
      </w:r>
    </w:p>
    <w:p w:rsidR="00DF7811" w:rsidRDefault="00DF7811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DF7811" w:rsidRDefault="00DF7811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manier waarop deze gedichten uitgehangen worden wordt volgende vergadering nog besproken:</w:t>
      </w:r>
    </w:p>
    <w:p w:rsidR="00DF7811" w:rsidRPr="001F55E4" w:rsidRDefault="00DF7811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080AD9" w:rsidRPr="00080AD9" w:rsidRDefault="00DF7811" w:rsidP="00080AD9">
      <w:pPr>
        <w:pStyle w:val="Lijstalinea"/>
        <w:numPr>
          <w:ilvl w:val="0"/>
          <w:numId w:val="17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Poëzie op de plee</w:t>
      </w:r>
    </w:p>
    <w:p w:rsidR="00080AD9" w:rsidRDefault="00080AD9" w:rsidP="00080AD9">
      <w:pPr>
        <w:pStyle w:val="Lijstalinea"/>
        <w:numPr>
          <w:ilvl w:val="0"/>
          <w:numId w:val="17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Uitschuifborden</w:t>
      </w:r>
    </w:p>
    <w:p w:rsidR="00080AD9" w:rsidRPr="00DF7811" w:rsidRDefault="00457625" w:rsidP="00DF7811">
      <w:pPr>
        <w:pStyle w:val="Lijstalinea"/>
        <w:numPr>
          <w:ilvl w:val="0"/>
          <w:numId w:val="17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Voorstellen</w:t>
      </w:r>
      <w:r w:rsidR="00DF7811">
        <w:rPr>
          <w:rFonts w:ascii="Cambria" w:hAnsi="Cambria"/>
          <w:sz w:val="24"/>
          <w:szCs w:val="24"/>
        </w:rPr>
        <w:t xml:space="preserve"> aan het MMI als Dynamo project.</w:t>
      </w:r>
    </w:p>
    <w:p w:rsidR="00080AD9" w:rsidRDefault="00080AD9" w:rsidP="00080AD9">
      <w:pPr>
        <w:pStyle w:val="Lijstalinea"/>
        <w:tabs>
          <w:tab w:val="left" w:pos="2410"/>
        </w:tabs>
        <w:ind w:left="1080"/>
        <w:jc w:val="both"/>
        <w:rPr>
          <w:rFonts w:ascii="Cambria" w:hAnsi="Cambria"/>
          <w:sz w:val="24"/>
          <w:szCs w:val="24"/>
        </w:rPr>
      </w:pPr>
    </w:p>
    <w:p w:rsidR="00080AD9" w:rsidRDefault="00080AD9" w:rsidP="001F55E4">
      <w:pPr>
        <w:pStyle w:val="Lijstalinea"/>
        <w:numPr>
          <w:ilvl w:val="0"/>
          <w:numId w:val="15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1F55E4">
        <w:rPr>
          <w:rFonts w:ascii="Cambria" w:hAnsi="Cambria"/>
          <w:sz w:val="24"/>
          <w:szCs w:val="24"/>
        </w:rPr>
        <w:t>Kermispicknick:</w:t>
      </w:r>
    </w:p>
    <w:p w:rsidR="001F55E4" w:rsidRPr="001F55E4" w:rsidRDefault="001F55E4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Als muzikale omkadering van de kermispicknick vragen we </w:t>
      </w:r>
      <w:r w:rsidR="000661D4">
        <w:rPr>
          <w:rFonts w:ascii="Cambria" w:hAnsi="Cambria"/>
          <w:sz w:val="24"/>
          <w:szCs w:val="24"/>
        </w:rPr>
        <w:t>of</w:t>
      </w:r>
      <w:r>
        <w:rPr>
          <w:rFonts w:ascii="Cambria" w:hAnsi="Cambria"/>
          <w:sz w:val="24"/>
          <w:szCs w:val="24"/>
        </w:rPr>
        <w:t xml:space="preserve"> de Academie voor Podiumkunsten een flashmob kan organiseren. </w:t>
      </w:r>
    </w:p>
    <w:p w:rsidR="00080AD9" w:rsidRDefault="00080AD9" w:rsidP="00080AD9">
      <w:pPr>
        <w:pStyle w:val="Lijstalinea"/>
        <w:tabs>
          <w:tab w:val="left" w:pos="2410"/>
        </w:tabs>
        <w:ind w:left="108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:rsidR="00511A24" w:rsidRDefault="00080AD9" w:rsidP="00DC717C">
      <w:pPr>
        <w:pStyle w:val="Lijstalinea"/>
        <w:numPr>
          <w:ilvl w:val="0"/>
          <w:numId w:val="15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Avondmarkt:</w:t>
      </w:r>
    </w:p>
    <w:p w:rsidR="00080AD9" w:rsidRDefault="001F55E4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Het concept wordt aangehouden zoals vorige keer.</w:t>
      </w:r>
    </w:p>
    <w:p w:rsidR="001F55E4" w:rsidRPr="001F55E4" w:rsidRDefault="001F55E4" w:rsidP="001F55E4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prijzen voor het rad van fortuin zullen aan de verschillende culturele verenigingen van Kortemark gevraagd worden.  </w:t>
      </w:r>
    </w:p>
    <w:p w:rsidR="00DC717C" w:rsidRPr="00DC717C" w:rsidRDefault="00DC717C" w:rsidP="00DC717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BF206F" w:rsidRDefault="00BF206F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:rsidR="00080AD9" w:rsidRDefault="00080AD9" w:rsidP="00080AD9">
      <w:pPr>
        <w:pStyle w:val="Lijstalinea"/>
        <w:numPr>
          <w:ilvl w:val="0"/>
          <w:numId w:val="15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Er werd een kerkenbeleidsplan uitgeschreven voor de gemeente Kortemark.</w:t>
      </w:r>
    </w:p>
    <w:p w:rsidR="000661D4" w:rsidRDefault="000661D4" w:rsidP="000661D4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Dit geeft een visie aan m.b.t. de kerkgebouwen op het grondgebied van de gemeente Kortemark. </w:t>
      </w:r>
    </w:p>
    <w:p w:rsidR="000661D4" w:rsidRPr="000661D4" w:rsidRDefault="000661D4" w:rsidP="000661D4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BF206F" w:rsidRDefault="00BF206F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:rsidR="00FF3EA6" w:rsidRDefault="00FF3EA6" w:rsidP="00FF3EA6">
      <w:pPr>
        <w:pStyle w:val="Lijstalinea"/>
        <w:tabs>
          <w:tab w:val="left" w:pos="2410"/>
        </w:tabs>
        <w:ind w:left="1080"/>
        <w:jc w:val="both"/>
        <w:rPr>
          <w:rFonts w:ascii="Cambria" w:hAnsi="Cambria"/>
          <w:sz w:val="24"/>
          <w:szCs w:val="24"/>
        </w:rPr>
      </w:pP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DCD" w:rsidRDefault="002D5DCD">
      <w:r>
        <w:separator/>
      </w:r>
    </w:p>
  </w:endnote>
  <w:endnote w:type="continuationSeparator" w:id="0">
    <w:p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:rsidR="006E675E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fr-FR"/>
      </w:rPr>
    </w:pPr>
    <w:r w:rsidRPr="00F971E6">
      <w:rPr>
        <w:lang w:val="en-US"/>
      </w:rPr>
      <w:t xml:space="preserve">Tel. 051 56 61 08    </w:t>
    </w:r>
    <w:r>
      <w:rPr>
        <w:lang w:val="fr-FR"/>
      </w:rPr>
      <w:t>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DCD" w:rsidRDefault="002D5DCD">
      <w:r>
        <w:separator/>
      </w:r>
    </w:p>
  </w:footnote>
  <w:footnote w:type="continuationSeparator" w:id="0">
    <w:p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3D5"/>
    <w:multiLevelType w:val="hybridMultilevel"/>
    <w:tmpl w:val="9266BBB8"/>
    <w:lvl w:ilvl="0" w:tplc="A1CA41A4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5C2534"/>
    <w:multiLevelType w:val="hybridMultilevel"/>
    <w:tmpl w:val="764EEAAC"/>
    <w:lvl w:ilvl="0" w:tplc="A4C8039A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F46A2"/>
    <w:multiLevelType w:val="hybridMultilevel"/>
    <w:tmpl w:val="F230BEF4"/>
    <w:lvl w:ilvl="0" w:tplc="FDCADEE8">
      <w:start w:val="18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C01146"/>
    <w:multiLevelType w:val="hybridMultilevel"/>
    <w:tmpl w:val="7E420BE0"/>
    <w:lvl w:ilvl="0" w:tplc="6F36E29E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6"/>
  </w:num>
  <w:num w:numId="9">
    <w:abstractNumId w:val="3"/>
  </w:num>
  <w:num w:numId="10">
    <w:abstractNumId w:val="2"/>
  </w:num>
  <w:num w:numId="11">
    <w:abstractNumId w:val="15"/>
  </w:num>
  <w:num w:numId="12">
    <w:abstractNumId w:val="11"/>
  </w:num>
  <w:num w:numId="13">
    <w:abstractNumId w:val="7"/>
  </w:num>
  <w:num w:numId="14">
    <w:abstractNumId w:val="14"/>
  </w:num>
  <w:num w:numId="15">
    <w:abstractNumId w:val="8"/>
  </w:num>
  <w:num w:numId="16">
    <w:abstractNumId w:val="0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661D4"/>
    <w:rsid w:val="00071B61"/>
    <w:rsid w:val="00076604"/>
    <w:rsid w:val="00080AD9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619A"/>
    <w:rsid w:val="0012768C"/>
    <w:rsid w:val="00127C76"/>
    <w:rsid w:val="001300F1"/>
    <w:rsid w:val="001336CF"/>
    <w:rsid w:val="001464E2"/>
    <w:rsid w:val="00154693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653C"/>
    <w:rsid w:val="001B036B"/>
    <w:rsid w:val="001D5C88"/>
    <w:rsid w:val="001D6573"/>
    <w:rsid w:val="001E35A1"/>
    <w:rsid w:val="001E50D2"/>
    <w:rsid w:val="001F3C3F"/>
    <w:rsid w:val="001F55E4"/>
    <w:rsid w:val="0020674D"/>
    <w:rsid w:val="002101B3"/>
    <w:rsid w:val="002109F5"/>
    <w:rsid w:val="00214121"/>
    <w:rsid w:val="00220E4A"/>
    <w:rsid w:val="0022394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821F3"/>
    <w:rsid w:val="00283450"/>
    <w:rsid w:val="00290234"/>
    <w:rsid w:val="0029083E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3D2A"/>
    <w:rsid w:val="00415081"/>
    <w:rsid w:val="0043082C"/>
    <w:rsid w:val="00441EA1"/>
    <w:rsid w:val="00456BF7"/>
    <w:rsid w:val="004572D0"/>
    <w:rsid w:val="00457625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7775"/>
    <w:rsid w:val="004F7978"/>
    <w:rsid w:val="0050161D"/>
    <w:rsid w:val="005020DB"/>
    <w:rsid w:val="00506713"/>
    <w:rsid w:val="0051121D"/>
    <w:rsid w:val="0051185F"/>
    <w:rsid w:val="00511A24"/>
    <w:rsid w:val="005163E1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F4F"/>
    <w:rsid w:val="006327DC"/>
    <w:rsid w:val="0063310D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8B1"/>
    <w:rsid w:val="006A20B9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61C3F"/>
    <w:rsid w:val="00761C52"/>
    <w:rsid w:val="00765386"/>
    <w:rsid w:val="00766382"/>
    <w:rsid w:val="00766BE3"/>
    <w:rsid w:val="00767D40"/>
    <w:rsid w:val="00782286"/>
    <w:rsid w:val="00784122"/>
    <w:rsid w:val="00787518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304B"/>
    <w:rsid w:val="008000C0"/>
    <w:rsid w:val="008117A1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53E1"/>
    <w:rsid w:val="009049E0"/>
    <w:rsid w:val="009061AF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8105E"/>
    <w:rsid w:val="00987B0A"/>
    <w:rsid w:val="0099528D"/>
    <w:rsid w:val="009A6283"/>
    <w:rsid w:val="009B091C"/>
    <w:rsid w:val="009B4891"/>
    <w:rsid w:val="009D278F"/>
    <w:rsid w:val="009E289D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6547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9555E"/>
    <w:rsid w:val="00B97775"/>
    <w:rsid w:val="00B97A89"/>
    <w:rsid w:val="00BA0650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DE5"/>
    <w:rsid w:val="00C53CA5"/>
    <w:rsid w:val="00C62F96"/>
    <w:rsid w:val="00C90C1B"/>
    <w:rsid w:val="00C93986"/>
    <w:rsid w:val="00C941F8"/>
    <w:rsid w:val="00C975C9"/>
    <w:rsid w:val="00CA0DD6"/>
    <w:rsid w:val="00CA1312"/>
    <w:rsid w:val="00CA6B0B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C717C"/>
    <w:rsid w:val="00DE0D53"/>
    <w:rsid w:val="00DE120D"/>
    <w:rsid w:val="00DF1B85"/>
    <w:rsid w:val="00DF7811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5331"/>
    <w:rsid w:val="00EC71FF"/>
    <w:rsid w:val="00ED74CC"/>
    <w:rsid w:val="00EF15F1"/>
    <w:rsid w:val="00F1081D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59C3AC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7</TotalTime>
  <Pages>2</Pages>
  <Words>337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Simon Aneca</cp:lastModifiedBy>
  <cp:revision>2</cp:revision>
  <cp:lastPrinted>2018-09-18T12:25:00Z</cp:lastPrinted>
  <dcterms:created xsi:type="dcterms:W3CDTF">2020-01-21T20:27:00Z</dcterms:created>
  <dcterms:modified xsi:type="dcterms:W3CDTF">2020-01-21T20:27:00Z</dcterms:modified>
</cp:coreProperties>
</file>