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37558482" w:rsidR="002A6360" w:rsidRDefault="005527DD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2D4849">
              <w:rPr>
                <w:b/>
              </w:rPr>
              <w:t>18</w:t>
            </w:r>
            <w:r w:rsidR="00884695">
              <w:rPr>
                <w:b/>
              </w:rPr>
              <w:t xml:space="preserve"> </w:t>
            </w:r>
            <w:r w:rsidR="002D4849">
              <w:rPr>
                <w:b/>
              </w:rPr>
              <w:t>oktober</w:t>
            </w:r>
            <w:r w:rsidR="00884695">
              <w:rPr>
                <w:b/>
              </w:rPr>
              <w:t xml:space="preserve"> 202</w:t>
            </w:r>
            <w:r w:rsidR="0099461C">
              <w:rPr>
                <w:b/>
              </w:rPr>
              <w:t>2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59CB0675" w14:textId="772D844F" w:rsidR="00A56F01" w:rsidRDefault="005527DD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2690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>: Simon Aneca, Miek Decleir</w:t>
      </w:r>
      <w:r w:rsidR="00782690">
        <w:rPr>
          <w:rFonts w:ascii="Cambria" w:hAnsi="Cambria"/>
          <w:sz w:val="24"/>
          <w:szCs w:val="24"/>
        </w:rPr>
        <w:t xml:space="preserve">, Ofelie Callewaert, Rik Waeyaert, Guido Viaene, Wesley </w:t>
      </w:r>
      <w:proofErr w:type="spellStart"/>
      <w:r w:rsidR="00782690">
        <w:rPr>
          <w:rFonts w:ascii="Cambria" w:hAnsi="Cambria"/>
          <w:sz w:val="24"/>
          <w:szCs w:val="24"/>
        </w:rPr>
        <w:t>Verfaillie</w:t>
      </w:r>
      <w:proofErr w:type="spellEnd"/>
      <w:r w:rsidR="00782690">
        <w:rPr>
          <w:rFonts w:ascii="Cambria" w:hAnsi="Cambria"/>
          <w:sz w:val="24"/>
          <w:szCs w:val="24"/>
        </w:rPr>
        <w:t>, Rik David</w:t>
      </w:r>
    </w:p>
    <w:p w14:paraId="4D2EEBE9" w14:textId="412E6C30" w:rsidR="005527DD" w:rsidRDefault="005527DD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2690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 xml:space="preserve">: Freddy Vandermeersch,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>
        <w:rPr>
          <w:rFonts w:ascii="Cambria" w:hAnsi="Cambria"/>
          <w:sz w:val="24"/>
          <w:szCs w:val="24"/>
        </w:rPr>
        <w:t>, Rita Berteloot, Tine Lievens</w:t>
      </w:r>
    </w:p>
    <w:p w14:paraId="3D2FC940" w14:textId="4A8E379F" w:rsidR="005527DD" w:rsidRPr="00784122" w:rsidRDefault="005527DD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2690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  <w:proofErr w:type="spellStart"/>
      <w:r w:rsidR="00782690">
        <w:rPr>
          <w:rFonts w:ascii="Cambria" w:hAnsi="Cambria"/>
          <w:sz w:val="24"/>
          <w:szCs w:val="24"/>
        </w:rPr>
        <w:t>Genoveva</w:t>
      </w:r>
      <w:proofErr w:type="spellEnd"/>
      <w:r w:rsidR="00782690">
        <w:rPr>
          <w:rFonts w:ascii="Cambria" w:hAnsi="Cambria"/>
          <w:sz w:val="24"/>
          <w:szCs w:val="24"/>
        </w:rPr>
        <w:t xml:space="preserve"> </w:t>
      </w:r>
      <w:proofErr w:type="spellStart"/>
      <w:r w:rsidR="00782690">
        <w:rPr>
          <w:rFonts w:ascii="Cambria" w:hAnsi="Cambria"/>
          <w:sz w:val="24"/>
          <w:szCs w:val="24"/>
        </w:rPr>
        <w:t>Baes</w:t>
      </w:r>
      <w:proofErr w:type="spellEnd"/>
      <w:r w:rsidR="00782690">
        <w:rPr>
          <w:rFonts w:ascii="Cambria" w:hAnsi="Cambria"/>
          <w:sz w:val="24"/>
          <w:szCs w:val="24"/>
        </w:rPr>
        <w:t>, Karen Wynsberghe</w:t>
      </w:r>
    </w:p>
    <w:p w14:paraId="5CC39FDA" w14:textId="77777777"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273B07EB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1EAB880F" w14:textId="24522418" w:rsidR="00782690" w:rsidRDefault="00782690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34C2D364" w14:textId="77777777" w:rsidR="00782690" w:rsidRPr="00782690" w:rsidRDefault="00782690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19FEEF9" w14:textId="7E3F6A02" w:rsidR="00FB1FC5" w:rsidRDefault="00F7059B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Vrijetijdscafé</w:t>
      </w:r>
    </w:p>
    <w:p w14:paraId="72A18CE4" w14:textId="690A0B11" w:rsidR="00AA41C1" w:rsidRDefault="00AA41C1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Concept behouden</w:t>
      </w:r>
      <w:r w:rsidR="00530F3E">
        <w:rPr>
          <w:rFonts w:ascii="Cambria" w:hAnsi="Cambria"/>
          <w:sz w:val="24"/>
          <w:szCs w:val="24"/>
        </w:rPr>
        <w:t xml:space="preserve">, maar keuze </w:t>
      </w:r>
      <w:r w:rsidR="007C28C3">
        <w:rPr>
          <w:rFonts w:ascii="Cambria" w:hAnsi="Cambria"/>
          <w:sz w:val="24"/>
          <w:szCs w:val="24"/>
        </w:rPr>
        <w:t xml:space="preserve">in sessies </w:t>
      </w:r>
      <w:r w:rsidR="00530F3E">
        <w:rPr>
          <w:rFonts w:ascii="Cambria" w:hAnsi="Cambria"/>
          <w:sz w:val="24"/>
          <w:szCs w:val="24"/>
        </w:rPr>
        <w:t>vergroten (spreek meer aan)</w:t>
      </w:r>
      <w:r w:rsidR="007C28C3">
        <w:rPr>
          <w:rFonts w:ascii="Cambria" w:hAnsi="Cambria"/>
          <w:sz w:val="24"/>
          <w:szCs w:val="24"/>
        </w:rPr>
        <w:t>.</w:t>
      </w:r>
    </w:p>
    <w:p w14:paraId="325399C0" w14:textId="1898D06B" w:rsidR="00530F3E" w:rsidRDefault="00530F3E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aanwezigen zelf de volgende sessies laten bepalen. </w:t>
      </w:r>
    </w:p>
    <w:p w14:paraId="61D2BEE4" w14:textId="1252194E" w:rsidR="00782690" w:rsidRDefault="00A31462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Tijdsstip behouden, zien we geen nadeel in. </w:t>
      </w:r>
    </w:p>
    <w:p w14:paraId="092F1F75" w14:textId="78D80CF8" w:rsidR="00A31462" w:rsidRDefault="00A31462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Naar promotie toe meer inzetten op: </w:t>
      </w:r>
    </w:p>
    <w:p w14:paraId="13768F11" w14:textId="465B3426" w:rsidR="00A31462" w:rsidRDefault="00A31462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3EC7FC1" w14:textId="570A9AEE" w:rsidR="00A31462" w:rsidRDefault="00A31462" w:rsidP="00A31462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Krekelaar</w:t>
      </w:r>
      <w:proofErr w:type="spellEnd"/>
    </w:p>
    <w:p w14:paraId="4CE691B9" w14:textId="52021F5F" w:rsidR="00A31462" w:rsidRDefault="00A31462" w:rsidP="00A31462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Lokale kranten</w:t>
      </w:r>
    </w:p>
    <w:p w14:paraId="367A4F89" w14:textId="0B726E82" w:rsidR="00A31462" w:rsidRDefault="00A31462" w:rsidP="00A31462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Social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AA41C1">
        <w:rPr>
          <w:rFonts w:ascii="Cambria" w:hAnsi="Cambria"/>
          <w:sz w:val="24"/>
          <w:szCs w:val="24"/>
        </w:rPr>
        <w:t xml:space="preserve">Media (Insta en FB) – betalend adverteren </w:t>
      </w:r>
    </w:p>
    <w:p w14:paraId="400638C9" w14:textId="1CF6D398" w:rsidR="00AA41C1" w:rsidRDefault="00AA41C1" w:rsidP="00A31462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Meer de nadruk leggen op herhalen naar verenigingen toe, en expliciet vragen om dit naar alle leden door te sturen. </w:t>
      </w:r>
    </w:p>
    <w:p w14:paraId="44203CF8" w14:textId="3E8869DD" w:rsidR="00AA41C1" w:rsidRDefault="00AA41C1" w:rsidP="00A31462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Eventueel in de Cultuurbrochure? Al met thema’s? (te bespreken op teamoverleg)</w:t>
      </w:r>
    </w:p>
    <w:p w14:paraId="1089C589" w14:textId="6EF77239" w:rsidR="00AA41C1" w:rsidRDefault="00AA41C1" w:rsidP="00A31462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Inschuifborden!</w:t>
      </w:r>
    </w:p>
    <w:p w14:paraId="075D76A3" w14:textId="4C5C01B2" w:rsidR="00530F3E" w:rsidRPr="00530F3E" w:rsidRDefault="00AA41C1" w:rsidP="00530F3E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  <w:lang w:val="fr-FR"/>
        </w:rPr>
      </w:pPr>
      <w:r w:rsidRPr="00AA41C1">
        <w:rPr>
          <w:rFonts w:ascii="Cambria" w:hAnsi="Cambria"/>
          <w:sz w:val="24"/>
          <w:szCs w:val="24"/>
          <w:lang w:val="fr-FR"/>
        </w:rPr>
        <w:t xml:space="preserve">Affiches en flyers in </w:t>
      </w:r>
      <w:proofErr w:type="spellStart"/>
      <w:r w:rsidRPr="00AA41C1">
        <w:rPr>
          <w:rFonts w:ascii="Cambria" w:hAnsi="Cambria"/>
          <w:sz w:val="24"/>
          <w:szCs w:val="24"/>
          <w:lang w:val="fr-FR"/>
        </w:rPr>
        <w:t>O</w:t>
      </w:r>
      <w:r>
        <w:rPr>
          <w:rFonts w:ascii="Cambria" w:hAnsi="Cambria"/>
          <w:sz w:val="24"/>
          <w:szCs w:val="24"/>
          <w:lang w:val="fr-FR"/>
        </w:rPr>
        <w:t>C’s</w:t>
      </w:r>
      <w:proofErr w:type="spellEnd"/>
      <w:r>
        <w:rPr>
          <w:rFonts w:ascii="Cambria" w:hAnsi="Cambria"/>
          <w:sz w:val="24"/>
          <w:szCs w:val="24"/>
          <w:lang w:val="fr-FR"/>
        </w:rPr>
        <w:t> !</w:t>
      </w:r>
    </w:p>
    <w:p w14:paraId="6D5F3506" w14:textId="34EC51E9" w:rsidR="00530F3E" w:rsidRDefault="00530F3E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>
        <w:rPr>
          <w:rFonts w:ascii="Cambria" w:hAnsi="Cambria"/>
          <w:sz w:val="24"/>
          <w:szCs w:val="24"/>
          <w:lang w:val="fr-FR"/>
        </w:rPr>
        <w:t>Thema’s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 : </w:t>
      </w:r>
    </w:p>
    <w:p w14:paraId="690F1862" w14:textId="03274D6F" w:rsidR="00530F3E" w:rsidRDefault="00530F3E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fr-FR"/>
        </w:rPr>
      </w:pPr>
    </w:p>
    <w:p w14:paraId="15D24909" w14:textId="7DCA976B" w:rsidR="00530F3E" w:rsidRDefault="00530F3E" w:rsidP="00530F3E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  <w:lang w:val="fr-FR"/>
        </w:rPr>
      </w:pPr>
      <w:r>
        <w:rPr>
          <w:rFonts w:ascii="Cambria" w:hAnsi="Cambria"/>
          <w:sz w:val="24"/>
          <w:szCs w:val="24"/>
          <w:lang w:val="fr-FR"/>
        </w:rPr>
        <w:t xml:space="preserve">EHBO </w:t>
      </w:r>
      <w:proofErr w:type="spellStart"/>
      <w:r>
        <w:rPr>
          <w:rFonts w:ascii="Cambria" w:hAnsi="Cambria"/>
          <w:sz w:val="24"/>
          <w:szCs w:val="24"/>
          <w:lang w:val="fr-FR"/>
        </w:rPr>
        <w:t>herhalen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 (</w:t>
      </w:r>
      <w:proofErr w:type="spellStart"/>
      <w:r>
        <w:rPr>
          <w:rFonts w:ascii="Cambria" w:hAnsi="Cambria"/>
          <w:sz w:val="24"/>
          <w:szCs w:val="24"/>
          <w:lang w:val="fr-FR"/>
        </w:rPr>
        <w:t>jaarlijks</w:t>
      </w:r>
      <w:proofErr w:type="spellEnd"/>
      <w:r>
        <w:rPr>
          <w:rFonts w:ascii="Cambria" w:hAnsi="Cambria"/>
          <w:sz w:val="24"/>
          <w:szCs w:val="24"/>
          <w:lang w:val="fr-FR"/>
        </w:rPr>
        <w:t> ? )</w:t>
      </w:r>
    </w:p>
    <w:p w14:paraId="601FE4AC" w14:textId="4DA1BE1A" w:rsidR="00530F3E" w:rsidRDefault="00530F3E" w:rsidP="00530F3E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proofErr w:type="spellStart"/>
      <w:r w:rsidRPr="00530F3E">
        <w:rPr>
          <w:rFonts w:ascii="Cambria" w:hAnsi="Cambria"/>
          <w:sz w:val="24"/>
          <w:szCs w:val="24"/>
        </w:rPr>
        <w:t>Social</w:t>
      </w:r>
      <w:proofErr w:type="spellEnd"/>
      <w:r w:rsidRPr="00530F3E">
        <w:rPr>
          <w:rFonts w:ascii="Cambria" w:hAnsi="Cambria"/>
          <w:sz w:val="24"/>
          <w:szCs w:val="24"/>
        </w:rPr>
        <w:t xml:space="preserve"> media : adverteren, tik t</w:t>
      </w:r>
      <w:r>
        <w:rPr>
          <w:rFonts w:ascii="Cambria" w:hAnsi="Cambria"/>
          <w:sz w:val="24"/>
          <w:szCs w:val="24"/>
        </w:rPr>
        <w:t>ok, …</w:t>
      </w:r>
    </w:p>
    <w:p w14:paraId="5106BDF1" w14:textId="3E887F1F" w:rsidR="00530F3E" w:rsidRDefault="00530F3E" w:rsidP="00530F3E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Canva</w:t>
      </w:r>
      <w:proofErr w:type="spellEnd"/>
      <w:r>
        <w:rPr>
          <w:rFonts w:ascii="Cambria" w:hAnsi="Cambria"/>
          <w:sz w:val="24"/>
          <w:szCs w:val="24"/>
        </w:rPr>
        <w:t xml:space="preserve"> of aanverwanten </w:t>
      </w:r>
    </w:p>
    <w:p w14:paraId="1581A3FA" w14:textId="024DA06F" w:rsidR="00530F3E" w:rsidRDefault="00530F3E" w:rsidP="00530F3E">
      <w:pPr>
        <w:pStyle w:val="Lijstalinea"/>
        <w:numPr>
          <w:ilvl w:val="0"/>
          <w:numId w:val="19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Verenigingen en wetgeving </w:t>
      </w:r>
    </w:p>
    <w:p w14:paraId="77108695" w14:textId="41578828" w:rsidR="00530F3E" w:rsidRDefault="00530F3E" w:rsidP="00530F3E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530F3E">
        <w:rPr>
          <w:rFonts w:ascii="Cambria" w:hAnsi="Cambria"/>
          <w:b/>
          <w:bCs/>
          <w:sz w:val="24"/>
          <w:szCs w:val="24"/>
          <w:u w:val="single"/>
        </w:rPr>
        <w:lastRenderedPageBreak/>
        <w:t xml:space="preserve">Ideeënboom </w:t>
      </w:r>
    </w:p>
    <w:p w14:paraId="560F3F78" w14:textId="2202CFBD" w:rsidR="007C28C3" w:rsidRDefault="007C28C3" w:rsidP="00530F3E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  <w:u w:val="single"/>
        </w:rPr>
      </w:pPr>
    </w:p>
    <w:p w14:paraId="60E843C6" w14:textId="22FC4448" w:rsidR="007C28C3" w:rsidRPr="007C28C3" w:rsidRDefault="007C28C3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 het vrijetijdscafé zou een er een soort ideeënboom/bus moeten zijn waar mensen aanbevelingen omtrent het beleid kunnen doen. Dit volledig anoniem. </w:t>
      </w:r>
    </w:p>
    <w:p w14:paraId="3F13AB69" w14:textId="77777777" w:rsidR="00782690" w:rsidRPr="00530F3E" w:rsidRDefault="00782690" w:rsidP="00782690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65EEB95A" w14:textId="3A86C669" w:rsidR="00587988" w:rsidRDefault="002D4849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Straatnaam voor project ‘Den Groten Hof’</w:t>
      </w:r>
    </w:p>
    <w:p w14:paraId="5F768C86" w14:textId="7CBFB341" w:rsidR="00530F3E" w:rsidRDefault="00814537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Voorstellen heemkundige kring: </w:t>
      </w:r>
    </w:p>
    <w:p w14:paraId="614CB6F4" w14:textId="57138FAC" w:rsidR="00814537" w:rsidRDefault="00814537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12453F5" w14:textId="77777777" w:rsidR="00814537" w:rsidRPr="00814537" w:rsidRDefault="00814537" w:rsidP="00814537">
      <w:pPr>
        <w:rPr>
          <w:rFonts w:ascii="Verdana" w:hAnsi="Verdana"/>
          <w:i/>
          <w:iCs/>
          <w:color w:val="000000"/>
        </w:rPr>
      </w:pPr>
      <w:r w:rsidRPr="00814537">
        <w:rPr>
          <w:rFonts w:ascii="Verdana" w:hAnsi="Verdana"/>
          <w:i/>
          <w:iCs/>
          <w:color w:val="000000"/>
        </w:rPr>
        <w:t>Tussen Kerk en Spoor</w:t>
      </w:r>
    </w:p>
    <w:p w14:paraId="39B5A1BD" w14:textId="77777777" w:rsidR="00814537" w:rsidRPr="00814537" w:rsidRDefault="00814537" w:rsidP="00814537">
      <w:pPr>
        <w:rPr>
          <w:rFonts w:ascii="Verdana" w:hAnsi="Verdana"/>
          <w:i/>
          <w:iCs/>
          <w:color w:val="000000"/>
        </w:rPr>
      </w:pPr>
      <w:proofErr w:type="spellStart"/>
      <w:r w:rsidRPr="00814537">
        <w:rPr>
          <w:rFonts w:ascii="Verdana" w:hAnsi="Verdana"/>
          <w:i/>
          <w:iCs/>
          <w:color w:val="000000"/>
        </w:rPr>
        <w:t>Bachten</w:t>
      </w:r>
      <w:proofErr w:type="spellEnd"/>
      <w:r w:rsidRPr="00814537">
        <w:rPr>
          <w:rFonts w:ascii="Verdana" w:hAnsi="Verdana"/>
          <w:i/>
          <w:iCs/>
          <w:color w:val="000000"/>
        </w:rPr>
        <w:t xml:space="preserve"> de Kerke</w:t>
      </w:r>
    </w:p>
    <w:p w14:paraId="080AB14C" w14:textId="77777777" w:rsidR="00814537" w:rsidRPr="00814537" w:rsidRDefault="00814537" w:rsidP="00814537">
      <w:pPr>
        <w:rPr>
          <w:rFonts w:ascii="Verdana" w:hAnsi="Verdana"/>
          <w:i/>
          <w:iCs/>
          <w:color w:val="000000"/>
        </w:rPr>
      </w:pPr>
      <w:r w:rsidRPr="00814537">
        <w:rPr>
          <w:rFonts w:ascii="Verdana" w:hAnsi="Verdana"/>
          <w:i/>
          <w:iCs/>
          <w:color w:val="000000"/>
        </w:rPr>
        <w:t>Kerkwijk</w:t>
      </w:r>
    </w:p>
    <w:p w14:paraId="1D4057B9" w14:textId="77777777" w:rsidR="00814537" w:rsidRPr="00814537" w:rsidRDefault="00814537" w:rsidP="00814537">
      <w:pPr>
        <w:rPr>
          <w:rFonts w:ascii="Verdana" w:hAnsi="Verdana"/>
          <w:i/>
          <w:iCs/>
          <w:color w:val="000000"/>
        </w:rPr>
      </w:pPr>
      <w:r w:rsidRPr="00814537">
        <w:rPr>
          <w:rFonts w:ascii="Verdana" w:hAnsi="Verdana"/>
          <w:i/>
          <w:iCs/>
          <w:color w:val="000000"/>
        </w:rPr>
        <w:t xml:space="preserve">Villa </w:t>
      </w:r>
      <w:proofErr w:type="spellStart"/>
      <w:r w:rsidRPr="00814537">
        <w:rPr>
          <w:rFonts w:ascii="Verdana" w:hAnsi="Verdana"/>
          <w:i/>
          <w:iCs/>
          <w:color w:val="000000"/>
        </w:rPr>
        <w:t>Sarra</w:t>
      </w:r>
      <w:proofErr w:type="spellEnd"/>
      <w:r w:rsidRPr="00814537">
        <w:rPr>
          <w:rFonts w:ascii="Verdana" w:hAnsi="Verdana"/>
          <w:i/>
          <w:iCs/>
          <w:color w:val="000000"/>
        </w:rPr>
        <w:t xml:space="preserve"> (oudste vermelding van Zarren)</w:t>
      </w:r>
    </w:p>
    <w:p w14:paraId="48722701" w14:textId="77777777" w:rsidR="00814537" w:rsidRPr="00814537" w:rsidRDefault="00814537" w:rsidP="00814537">
      <w:pPr>
        <w:rPr>
          <w:rFonts w:ascii="Verdana" w:hAnsi="Verdana"/>
          <w:i/>
          <w:iCs/>
          <w:color w:val="000000"/>
        </w:rPr>
      </w:pPr>
      <w:r w:rsidRPr="00814537">
        <w:rPr>
          <w:rFonts w:ascii="Verdana" w:hAnsi="Verdana"/>
          <w:i/>
          <w:iCs/>
          <w:color w:val="000000"/>
        </w:rPr>
        <w:t xml:space="preserve">'t Nieuw Beluik (er was daar tot in de jaren 1960 nog een typisch klein </w:t>
      </w:r>
      <w:proofErr w:type="spellStart"/>
      <w:r w:rsidRPr="00814537">
        <w:rPr>
          <w:rFonts w:ascii="Verdana" w:hAnsi="Verdana"/>
          <w:i/>
          <w:iCs/>
          <w:color w:val="000000"/>
        </w:rPr>
        <w:t>beluikje</w:t>
      </w:r>
      <w:proofErr w:type="spellEnd"/>
      <w:r w:rsidRPr="00814537">
        <w:rPr>
          <w:rFonts w:ascii="Verdana" w:hAnsi="Verdana"/>
          <w:i/>
          <w:iCs/>
          <w:color w:val="000000"/>
        </w:rPr>
        <w:t xml:space="preserve"> (plakte aan de noordkant van het toenmalige kerkhof)</w:t>
      </w:r>
    </w:p>
    <w:p w14:paraId="247B9BF1" w14:textId="2C925148" w:rsidR="00814537" w:rsidRDefault="00814537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445144C" w14:textId="32007782" w:rsidR="00814537" w:rsidRDefault="00814537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cultuurraad stelt voor om het advies uit te stellen tot de volgende vergadering.</w:t>
      </w:r>
    </w:p>
    <w:p w14:paraId="56F576AA" w14:textId="2D429830" w:rsidR="00814537" w:rsidRPr="00814537" w:rsidRDefault="00814537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leden voorzien tegen dan hun eigen voorkeur en/of voorstellen. </w:t>
      </w:r>
    </w:p>
    <w:p w14:paraId="085EC651" w14:textId="77777777" w:rsidR="00530F3E" w:rsidRPr="00530F3E" w:rsidRDefault="00530F3E" w:rsidP="00530F3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EDC7597" w14:textId="6ED536D6" w:rsidR="00F7059B" w:rsidRDefault="00F7059B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Impact energiecrisis / energiemaatregelen gemeente</w:t>
      </w:r>
    </w:p>
    <w:p w14:paraId="04A5A1F0" w14:textId="4AC85819" w:rsidR="00814537" w:rsidRDefault="007D4089" w:rsidP="0081453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Verduidelijking van de genomen energiemaatregelen. </w:t>
      </w:r>
    </w:p>
    <w:p w14:paraId="435FF9C9" w14:textId="77777777" w:rsidR="00814537" w:rsidRPr="00814537" w:rsidRDefault="00814537" w:rsidP="0081453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1B2E982" w14:textId="55E9539A" w:rsidR="009B15DA" w:rsidRDefault="009B15DA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23D2660E" w14:textId="79FCB9E1" w:rsidR="00FF3EA6" w:rsidRDefault="00BF206F" w:rsidP="00A849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36784"/>
    <w:multiLevelType w:val="hybridMultilevel"/>
    <w:tmpl w:val="203635E8"/>
    <w:lvl w:ilvl="0" w:tplc="F50A1E5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983FC6"/>
    <w:multiLevelType w:val="hybridMultilevel"/>
    <w:tmpl w:val="86F01C7A"/>
    <w:lvl w:ilvl="0" w:tplc="C5B0687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334576">
    <w:abstractNumId w:val="4"/>
  </w:num>
  <w:num w:numId="2" w16cid:durableId="2019962843">
    <w:abstractNumId w:val="3"/>
  </w:num>
  <w:num w:numId="3" w16cid:durableId="1548296684">
    <w:abstractNumId w:val="0"/>
  </w:num>
  <w:num w:numId="4" w16cid:durableId="1733887860">
    <w:abstractNumId w:val="5"/>
  </w:num>
  <w:num w:numId="5" w16cid:durableId="1388840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3125994">
    <w:abstractNumId w:val="10"/>
  </w:num>
  <w:num w:numId="7" w16cid:durableId="1870297157">
    <w:abstractNumId w:val="12"/>
  </w:num>
  <w:num w:numId="8" w16cid:durableId="1674143001">
    <w:abstractNumId w:val="16"/>
  </w:num>
  <w:num w:numId="9" w16cid:durableId="2022463675">
    <w:abstractNumId w:val="2"/>
  </w:num>
  <w:num w:numId="10" w16cid:durableId="1451850812">
    <w:abstractNumId w:val="1"/>
  </w:num>
  <w:num w:numId="11" w16cid:durableId="1376811060">
    <w:abstractNumId w:val="15"/>
  </w:num>
  <w:num w:numId="12" w16cid:durableId="1349259562">
    <w:abstractNumId w:val="11"/>
  </w:num>
  <w:num w:numId="13" w16cid:durableId="2089686184">
    <w:abstractNumId w:val="7"/>
  </w:num>
  <w:num w:numId="14" w16cid:durableId="1339116281">
    <w:abstractNumId w:val="13"/>
  </w:num>
  <w:num w:numId="15" w16cid:durableId="96607523">
    <w:abstractNumId w:val="17"/>
  </w:num>
  <w:num w:numId="16" w16cid:durableId="503591604">
    <w:abstractNumId w:val="9"/>
  </w:num>
  <w:num w:numId="17" w16cid:durableId="1002582165">
    <w:abstractNumId w:val="8"/>
  </w:num>
  <w:num w:numId="18" w16cid:durableId="936711388">
    <w:abstractNumId w:val="14"/>
  </w:num>
  <w:num w:numId="19" w16cid:durableId="1596816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5538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B7EE8"/>
    <w:rsid w:val="002C03CB"/>
    <w:rsid w:val="002C08BD"/>
    <w:rsid w:val="002D070A"/>
    <w:rsid w:val="002D4849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1D09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A237E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30F3E"/>
    <w:rsid w:val="00547AC1"/>
    <w:rsid w:val="005507CE"/>
    <w:rsid w:val="005527DD"/>
    <w:rsid w:val="0056777B"/>
    <w:rsid w:val="00567905"/>
    <w:rsid w:val="0057359C"/>
    <w:rsid w:val="005763F9"/>
    <w:rsid w:val="005845CF"/>
    <w:rsid w:val="0058593A"/>
    <w:rsid w:val="005869E5"/>
    <w:rsid w:val="00587988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7942"/>
    <w:rsid w:val="006C3871"/>
    <w:rsid w:val="006C4518"/>
    <w:rsid w:val="006D1C53"/>
    <w:rsid w:val="006D2711"/>
    <w:rsid w:val="006D520D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2690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8C3"/>
    <w:rsid w:val="007C2C9F"/>
    <w:rsid w:val="007C3BE3"/>
    <w:rsid w:val="007D4089"/>
    <w:rsid w:val="007E585D"/>
    <w:rsid w:val="007F1513"/>
    <w:rsid w:val="007F304B"/>
    <w:rsid w:val="008000C0"/>
    <w:rsid w:val="008117A1"/>
    <w:rsid w:val="00812D7C"/>
    <w:rsid w:val="00814537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3C81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278F"/>
    <w:rsid w:val="009E289D"/>
    <w:rsid w:val="009F5369"/>
    <w:rsid w:val="00A018F3"/>
    <w:rsid w:val="00A14BAC"/>
    <w:rsid w:val="00A16A2F"/>
    <w:rsid w:val="00A20455"/>
    <w:rsid w:val="00A26311"/>
    <w:rsid w:val="00A31462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41C1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74CC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059B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1FC5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312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2018-09-18T12:25:00Z</cp:lastPrinted>
  <dcterms:created xsi:type="dcterms:W3CDTF">2022-10-18T17:25:00Z</dcterms:created>
  <dcterms:modified xsi:type="dcterms:W3CDTF">2022-10-19T07:04:00Z</dcterms:modified>
</cp:coreProperties>
</file>